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00066" w14:textId="77777777" w:rsidR="007044C7" w:rsidRDefault="007044C7">
      <w:pPr>
        <w:spacing w:after="0"/>
        <w:ind w:left="-1440" w:right="10460"/>
      </w:pPr>
      <w:bookmarkStart w:id="0" w:name="_GoBack"/>
      <w:bookmarkEnd w:id="0"/>
    </w:p>
    <w:p w14:paraId="02FC2359" w14:textId="77777777" w:rsidR="007044C7" w:rsidRDefault="0036682A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0F799F" wp14:editId="2DB9A2FA">
            <wp:simplePos x="0" y="0"/>
            <wp:positionH relativeFrom="page">
              <wp:posOffset>0</wp:posOffset>
            </wp:positionH>
            <wp:positionV relativeFrom="page">
              <wp:posOffset>1354235</wp:posOffset>
            </wp:positionV>
            <wp:extent cx="7543800" cy="8704164"/>
            <wp:effectExtent l="0" t="0" r="0" b="1686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704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DE4BC17" w14:textId="77777777" w:rsidR="007044C7" w:rsidRDefault="0036682A">
      <w:pPr>
        <w:pageBreakBefore/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AE1EF8" wp14:editId="43E6FB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B107F05" w14:textId="77777777" w:rsidR="007044C7" w:rsidRDefault="0036682A">
      <w:pPr>
        <w:pageBreakBefore/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4149A0" wp14:editId="56B239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3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2E5CA4A" w14:textId="77777777" w:rsidR="007044C7" w:rsidRDefault="0036682A">
      <w:pPr>
        <w:pageBreakBefore/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4BE41C" wp14:editId="107ACA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4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48E733D" w14:textId="77777777" w:rsidR="007044C7" w:rsidRDefault="0036682A">
      <w:pPr>
        <w:pageBreakBefore/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A66AA7" wp14:editId="78567443">
            <wp:simplePos x="0" y="0"/>
            <wp:positionH relativeFrom="page">
              <wp:posOffset>355601</wp:posOffset>
            </wp:positionH>
            <wp:positionV relativeFrom="page">
              <wp:posOffset>0</wp:posOffset>
            </wp:positionV>
            <wp:extent cx="6832597" cy="10058400"/>
            <wp:effectExtent l="0" t="0" r="6353" b="0"/>
            <wp:wrapTopAndBottom/>
            <wp:docPr id="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2597" cy="1005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7E7DCD4" w14:textId="77777777" w:rsidR="007044C7" w:rsidRDefault="007044C7">
      <w:pPr>
        <w:pageBreakBefore/>
        <w:spacing w:after="0"/>
        <w:ind w:left="-1440" w:right="10460"/>
      </w:pPr>
    </w:p>
    <w:sectPr w:rsidR="007044C7">
      <w:headerReference w:type="default" r:id="rId11"/>
      <w:footerReference w:type="default" r:id="rId12"/>
      <w:pgSz w:w="11900" w:h="16840"/>
      <w:pgMar w:top="1440" w:right="1440" w:bottom="1440" w:left="144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E3936" w14:textId="77777777" w:rsidR="0036682A" w:rsidRDefault="0036682A">
      <w:pPr>
        <w:spacing w:after="0" w:line="240" w:lineRule="auto"/>
      </w:pPr>
      <w:r>
        <w:separator/>
      </w:r>
    </w:p>
  </w:endnote>
  <w:endnote w:type="continuationSeparator" w:id="0">
    <w:p w14:paraId="3376ED9C" w14:textId="77777777" w:rsidR="0036682A" w:rsidRDefault="00366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5D8CC" w14:textId="77777777" w:rsidR="006E27B6" w:rsidRDefault="0036682A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050A8" w14:textId="77777777" w:rsidR="0036682A" w:rsidRDefault="0036682A">
      <w:pPr>
        <w:spacing w:after="0" w:line="240" w:lineRule="auto"/>
      </w:pPr>
      <w:r>
        <w:separator/>
      </w:r>
    </w:p>
  </w:footnote>
  <w:footnote w:type="continuationSeparator" w:id="0">
    <w:p w14:paraId="339BA061" w14:textId="77777777" w:rsidR="0036682A" w:rsidRDefault="00366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97BF" w14:textId="77777777" w:rsidR="006E27B6" w:rsidRDefault="0036682A">
    <w:pPr>
      <w:pStyle w:val="Header"/>
    </w:pPr>
    <w:r>
      <w:t>Mbam Oguzie</w:t>
    </w:r>
  </w:p>
  <w:p w14:paraId="05A9646A" w14:textId="77777777" w:rsidR="006E27B6" w:rsidRDefault="0036682A">
    <w:pPr>
      <w:pStyle w:val="Header"/>
    </w:pPr>
    <w:r>
      <w:t>17/ENG05/021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044C7"/>
    <w:rsid w:val="0036682A"/>
    <w:rsid w:val="006F5494"/>
    <w:rsid w:val="0070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F8346"/>
  <w15:docId w15:val="{950EDBCD-2FC5-48C8-BEDA-0C67FBC6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  <w:rPr>
      <w:rFonts w:eastAsia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3</dc:title>
  <dc:subject>ASSIGNMENT 3</dc:subject>
  <dc:creator>CamScanner</dc:creator>
  <cp:lastModifiedBy>Otstksy</cp:lastModifiedBy>
  <cp:revision>2</cp:revision>
  <dcterms:created xsi:type="dcterms:W3CDTF">2019-10-27T21:50:00Z</dcterms:created>
  <dcterms:modified xsi:type="dcterms:W3CDTF">2019-10-27T21:50:00Z</dcterms:modified>
</cp:coreProperties>
</file>