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155" w:rsidRDefault="007F6486">
      <w:pPr>
        <w:pStyle w:val="Title"/>
      </w:pPr>
      <w:r>
        <w:t xml:space="preserve">Nnodim loveth </w:t>
      </w:r>
      <w:proofErr w:type="spellStart"/>
      <w:r>
        <w:t>Nzubechukwu</w:t>
      </w:r>
      <w:proofErr w:type="spellEnd"/>
      <w:r>
        <w:t xml:space="preserve"> </w:t>
      </w:r>
    </w:p>
    <w:p w:rsidR="007F6486" w:rsidRDefault="007F6486">
      <w:pPr>
        <w:pStyle w:val="Title"/>
      </w:pPr>
      <w:r>
        <w:t>19/MHS11/085</w:t>
      </w:r>
    </w:p>
    <w:p w:rsidR="007F6486" w:rsidRDefault="007F6486">
      <w:pPr>
        <w:pStyle w:val="Title"/>
      </w:pPr>
      <w:r>
        <w:t>Pharmacy</w:t>
      </w:r>
    </w:p>
    <w:p w:rsidR="007F6486" w:rsidRDefault="007F6486">
      <w:pPr>
        <w:pStyle w:val="Title"/>
      </w:pPr>
      <w:proofErr w:type="spellStart"/>
      <w:r>
        <w:t>Chm101</w:t>
      </w:r>
      <w:proofErr w:type="spellEnd"/>
    </w:p>
    <w:p w:rsidR="007F6486" w:rsidRDefault="007F6486">
      <w:pPr>
        <w:pStyle w:val="Title"/>
      </w:pPr>
      <w:r>
        <w:t>General chemistry 1</w:t>
      </w:r>
    </w:p>
    <w:p w:rsidR="007F6486" w:rsidRDefault="007F6486">
      <w:pPr>
        <w:pStyle w:val="Title"/>
      </w:pPr>
      <w:r>
        <w:t xml:space="preserve">Assignment </w:t>
      </w:r>
    </w:p>
    <w:p w:rsidR="00523155" w:rsidRDefault="00523155">
      <w:pPr>
        <w:pStyle w:val="Heading1"/>
      </w:pPr>
    </w:p>
    <w:p w:rsidR="00523155" w:rsidRDefault="00523155" w:rsidP="007F6486"/>
    <w:p w:rsidR="00523155" w:rsidRDefault="007F648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30DA8D" wp14:editId="6C1CC85A">
            <wp:simplePos x="0" y="0"/>
            <wp:positionH relativeFrom="column">
              <wp:posOffset>3810000</wp:posOffset>
            </wp:positionH>
            <wp:positionV relativeFrom="paragraph">
              <wp:posOffset>1120140</wp:posOffset>
            </wp:positionV>
            <wp:extent cx="2565400" cy="4572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5E0">
        <w:rPr>
          <w:noProof/>
        </w:rPr>
        <w:drawing>
          <wp:anchor distT="0" distB="0" distL="114300" distR="114300" simplePos="0" relativeHeight="251659264" behindDoc="0" locked="0" layoutInCell="1" allowOverlap="1" wp14:anchorId="0310D745" wp14:editId="1E2F5454">
            <wp:simplePos x="0" y="0"/>
            <wp:positionH relativeFrom="column">
              <wp:posOffset>594360</wp:posOffset>
            </wp:positionH>
            <wp:positionV relativeFrom="paragraph">
              <wp:posOffset>2533650</wp:posOffset>
            </wp:positionV>
            <wp:extent cx="2565400" cy="4572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155" w:rsidRDefault="00523155"/>
    <w:sectPr w:rsidR="00523155">
      <w:footerReference w:type="default" r:id="rId9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5E0" w:rsidRDefault="000A55E0">
      <w:pPr>
        <w:spacing w:after="0" w:line="240" w:lineRule="auto"/>
      </w:pPr>
      <w:r>
        <w:separator/>
      </w:r>
    </w:p>
  </w:endnote>
  <w:endnote w:type="continuationSeparator" w:id="0">
    <w:p w:rsidR="000A55E0" w:rsidRDefault="000A5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B06040202020202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B0604020202020204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3155" w:rsidRDefault="00A06D80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5E0" w:rsidRDefault="000A55E0">
      <w:pPr>
        <w:spacing w:after="0" w:line="240" w:lineRule="auto"/>
      </w:pPr>
      <w:r>
        <w:separator/>
      </w:r>
    </w:p>
  </w:footnote>
  <w:footnote w:type="continuationSeparator" w:id="0">
    <w:p w:rsidR="000A55E0" w:rsidRDefault="000A5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5E0"/>
    <w:rsid w:val="000A55E0"/>
    <w:rsid w:val="00523155"/>
    <w:rsid w:val="007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9B37D"/>
  <w15:chartTrackingRefBased/>
  <w15:docId w15:val="{5376ADC1-9E55-F34C-94E0-2074F3D8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5C603EEE-785D-C442-AF4F-521A5566DD26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{5C603EEE-785D-C442-AF4F-521A5566DD26}tf16392100.dotx</Template>
  <TotalTime>0</TotalTime>
  <Pages>2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loveth nnodim</dc:creator>
  <cp:keywords/>
  <dc:description/>
  <cp:lastModifiedBy>loveth nnodim</cp:lastModifiedBy>
  <cp:revision>2</cp:revision>
  <dcterms:created xsi:type="dcterms:W3CDTF">2020-05-17T18:44:00Z</dcterms:created>
  <dcterms:modified xsi:type="dcterms:W3CDTF">2020-05-17T18:44:00Z</dcterms:modified>
</cp:coreProperties>
</file>